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9E7CB" w14:textId="77777777" w:rsidR="00C91242" w:rsidRDefault="00C91242" w:rsidP="00C91242">
      <w:pPr>
        <w:jc w:val="center"/>
        <w:rPr>
          <w:rFonts w:ascii="Teen" w:eastAsia="Cambria" w:hAnsi="Teen"/>
          <w:b/>
          <w:lang w:eastAsia="en-US"/>
        </w:rPr>
      </w:pPr>
      <w:r>
        <w:rPr>
          <w:rFonts w:ascii="Teen" w:eastAsia="Cambria" w:hAnsi="Teen"/>
          <w:b/>
          <w:lang w:eastAsia="en-US"/>
        </w:rPr>
        <w:t>DATOS PARA LA MINUTA DEL PREMIO DEL CAMPEONATO DE ESPAÑA MAPFRE DE TENIS PLAYA ABSOLUTO A CELEBRAR EN MARBELLA (Málaga), DURANTE LOS DÍAS 13 AL 16 MAYO 2026</w:t>
      </w:r>
    </w:p>
    <w:p w14:paraId="444E220D" w14:textId="77777777" w:rsidR="00C91242" w:rsidRDefault="00C91242" w:rsidP="00C91242">
      <w:pPr>
        <w:rPr>
          <w:rFonts w:ascii="Teen" w:eastAsia="Cambria" w:hAnsi="Teen"/>
          <w:b/>
          <w:lang w:eastAsia="en-US"/>
        </w:rPr>
      </w:pPr>
    </w:p>
    <w:p w14:paraId="047D1542" w14:textId="77777777" w:rsidR="00C91242" w:rsidRDefault="00C91242" w:rsidP="00C91242">
      <w:pPr>
        <w:jc w:val="center"/>
        <w:rPr>
          <w:rFonts w:ascii="Teen" w:eastAsia="Cambria" w:hAnsi="Teen"/>
          <w:b/>
          <w:sz w:val="18"/>
          <w:szCs w:val="18"/>
          <w:lang w:eastAsia="en-US"/>
        </w:rPr>
      </w:pPr>
    </w:p>
    <w:p w14:paraId="4DA531DC" w14:textId="77777777" w:rsidR="00C91242" w:rsidRDefault="00C91242" w:rsidP="00C91242">
      <w:pPr>
        <w:jc w:val="both"/>
      </w:pPr>
      <w:r>
        <w:rPr>
          <w:rFonts w:ascii="Teen" w:eastAsia="Cambria" w:hAnsi="Teen"/>
          <w:b/>
          <w:sz w:val="18"/>
          <w:szCs w:val="18"/>
          <w:lang w:eastAsia="en-US"/>
        </w:rPr>
        <w:t>NOMBRE:</w:t>
      </w:r>
      <w:r>
        <w:rPr>
          <w:rFonts w:ascii="Teen" w:eastAsia="Cambria" w:hAnsi="Teen"/>
          <w:sz w:val="18"/>
          <w:szCs w:val="18"/>
          <w:lang w:eastAsia="en-US"/>
        </w:rPr>
        <w:t xml:space="preserve"> ________________________________________________________________________________________</w:t>
      </w:r>
    </w:p>
    <w:p w14:paraId="55769731" w14:textId="77777777" w:rsidR="00C91242" w:rsidRDefault="00C91242" w:rsidP="00C91242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APELLIDOS:</w:t>
      </w:r>
    </w:p>
    <w:p w14:paraId="41931D93" w14:textId="77777777" w:rsidR="00C91242" w:rsidRDefault="00C91242" w:rsidP="00C91242">
      <w:pPr>
        <w:jc w:val="both"/>
        <w:rPr>
          <w:rFonts w:ascii="Teen" w:eastAsia="Cambria" w:hAnsi="Teen"/>
          <w:sz w:val="18"/>
          <w:szCs w:val="18"/>
          <w:lang w:eastAsia="en-US"/>
        </w:rPr>
      </w:pPr>
      <w:r>
        <w:rPr>
          <w:rFonts w:ascii="Teen" w:eastAsia="Cambria" w:hAnsi="Teen"/>
          <w:sz w:val="18"/>
          <w:szCs w:val="18"/>
          <w:lang w:eastAsia="en-US"/>
        </w:rPr>
        <w:t>________________________________________________________________________________________________</w:t>
      </w:r>
    </w:p>
    <w:p w14:paraId="43E26406" w14:textId="77777777" w:rsidR="00C91242" w:rsidRDefault="00C91242" w:rsidP="00C91242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DIRECCIÓN:</w:t>
      </w:r>
    </w:p>
    <w:p w14:paraId="5F2408EE" w14:textId="77777777" w:rsidR="00C91242" w:rsidRDefault="00C91242" w:rsidP="00C91242">
      <w:pPr>
        <w:jc w:val="both"/>
        <w:rPr>
          <w:rFonts w:ascii="Teen" w:eastAsia="Cambria" w:hAnsi="Teen"/>
          <w:sz w:val="18"/>
          <w:szCs w:val="18"/>
          <w:lang w:eastAsia="en-US"/>
        </w:rPr>
      </w:pPr>
      <w:r>
        <w:rPr>
          <w:rFonts w:ascii="Teen" w:eastAsia="Cambria" w:hAnsi="Teen"/>
          <w:sz w:val="18"/>
          <w:szCs w:val="18"/>
          <w:lang w:eastAsia="en-US"/>
        </w:rPr>
        <w:t>________________________________________________________________________________________________</w:t>
      </w:r>
    </w:p>
    <w:p w14:paraId="047768A2" w14:textId="77777777" w:rsidR="00C91242" w:rsidRDefault="00C91242" w:rsidP="00C91242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</w:p>
    <w:p w14:paraId="73F5BDFB" w14:textId="77777777" w:rsidR="00C91242" w:rsidRDefault="00C91242" w:rsidP="00C91242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CÓDIGO POSTAL</w:t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</w:r>
      <w:r>
        <w:rPr>
          <w:rFonts w:ascii="Teen" w:eastAsia="Cambria" w:hAnsi="Teen"/>
          <w:b/>
          <w:sz w:val="18"/>
          <w:szCs w:val="18"/>
          <w:lang w:eastAsia="en-US"/>
        </w:rPr>
        <w:tab/>
        <w:t>POBLACIÓN</w:t>
      </w:r>
    </w:p>
    <w:p w14:paraId="358629B0" w14:textId="77777777" w:rsidR="00C91242" w:rsidRDefault="00C91242" w:rsidP="00C91242">
      <w:pPr>
        <w:jc w:val="both"/>
        <w:rPr>
          <w:rFonts w:ascii="Teen" w:eastAsia="Cambria" w:hAnsi="Teen"/>
          <w:sz w:val="18"/>
          <w:szCs w:val="18"/>
          <w:lang w:val="it-IT" w:eastAsia="en-US"/>
        </w:rPr>
      </w:pPr>
      <w:r>
        <w:rPr>
          <w:rFonts w:ascii="Teen" w:eastAsia="Cambria" w:hAnsi="Teen"/>
          <w:sz w:val="18"/>
          <w:szCs w:val="18"/>
          <w:lang w:val="it-IT" w:eastAsia="en-US"/>
        </w:rPr>
        <w:t>_________________________</w:t>
      </w:r>
      <w:r>
        <w:rPr>
          <w:rFonts w:ascii="Teen" w:eastAsia="Cambria" w:hAnsi="Teen"/>
          <w:sz w:val="18"/>
          <w:szCs w:val="18"/>
          <w:lang w:val="it-IT" w:eastAsia="en-US"/>
        </w:rPr>
        <w:tab/>
      </w:r>
      <w:r>
        <w:rPr>
          <w:rFonts w:ascii="Teen" w:eastAsia="Cambria" w:hAnsi="Teen"/>
          <w:sz w:val="18"/>
          <w:szCs w:val="18"/>
          <w:lang w:val="it-IT" w:eastAsia="en-US"/>
        </w:rPr>
        <w:tab/>
      </w:r>
      <w:r>
        <w:rPr>
          <w:rFonts w:ascii="Teen" w:eastAsia="Cambria" w:hAnsi="Teen"/>
          <w:sz w:val="18"/>
          <w:szCs w:val="18"/>
          <w:lang w:val="it-IT" w:eastAsia="en-US"/>
        </w:rPr>
        <w:tab/>
        <w:t>______________________________________________________</w:t>
      </w:r>
    </w:p>
    <w:p w14:paraId="76FA272A" w14:textId="77777777" w:rsidR="00C91242" w:rsidRDefault="00C91242" w:rsidP="00C91242">
      <w:pPr>
        <w:jc w:val="both"/>
        <w:rPr>
          <w:rFonts w:ascii="Teen" w:eastAsia="Cambria" w:hAnsi="Teen"/>
          <w:sz w:val="18"/>
          <w:szCs w:val="18"/>
          <w:lang w:val="it-IT" w:eastAsia="en-US"/>
        </w:rPr>
      </w:pPr>
    </w:p>
    <w:p w14:paraId="75BD7B7A" w14:textId="77777777" w:rsidR="00C91242" w:rsidRPr="00FA3A7A" w:rsidRDefault="00C91242" w:rsidP="00C91242">
      <w:pPr>
        <w:jc w:val="both"/>
        <w:rPr>
          <w:lang w:val="it-IT"/>
        </w:rPr>
      </w:pPr>
      <w:r>
        <w:rPr>
          <w:rFonts w:ascii="Teen" w:eastAsia="Cambria" w:hAnsi="Teen"/>
          <w:b/>
          <w:sz w:val="18"/>
          <w:szCs w:val="18"/>
          <w:lang w:val="it-IT" w:eastAsia="en-US"/>
        </w:rPr>
        <w:t>PROVINCIA</w:t>
      </w:r>
      <w:r>
        <w:rPr>
          <w:rFonts w:ascii="Teen" w:eastAsia="Cambria" w:hAnsi="Teen"/>
          <w:sz w:val="18"/>
          <w:szCs w:val="18"/>
          <w:lang w:val="it-IT" w:eastAsia="en-US"/>
        </w:rPr>
        <w:t xml:space="preserve"> _______________________________________________________________________________________</w:t>
      </w:r>
    </w:p>
    <w:p w14:paraId="0136F607" w14:textId="77777777" w:rsidR="00C91242" w:rsidRDefault="00C91242" w:rsidP="00C91242">
      <w:pPr>
        <w:jc w:val="both"/>
        <w:rPr>
          <w:rFonts w:ascii="Teen" w:eastAsia="Cambria" w:hAnsi="Teen"/>
          <w:sz w:val="18"/>
          <w:szCs w:val="18"/>
          <w:lang w:val="it-IT" w:eastAsia="en-US"/>
        </w:rPr>
      </w:pPr>
    </w:p>
    <w:p w14:paraId="34892404" w14:textId="77777777" w:rsidR="00C91242" w:rsidRDefault="00C91242" w:rsidP="00C91242">
      <w:pPr>
        <w:jc w:val="both"/>
        <w:rPr>
          <w:rFonts w:ascii="Teen" w:eastAsia="Cambria" w:hAnsi="Teen"/>
          <w:b/>
          <w:sz w:val="18"/>
          <w:szCs w:val="18"/>
          <w:lang w:val="it-IT" w:eastAsia="en-US"/>
        </w:rPr>
      </w:pPr>
      <w:r>
        <w:rPr>
          <w:rFonts w:ascii="Teen" w:eastAsia="Cambria" w:hAnsi="Teen"/>
          <w:b/>
          <w:sz w:val="18"/>
          <w:szCs w:val="18"/>
          <w:lang w:val="it-IT" w:eastAsia="en-US"/>
        </w:rPr>
        <w:t xml:space="preserve">Nº DEL D.N.I </w:t>
      </w:r>
    </w:p>
    <w:p w14:paraId="0C376D26" w14:textId="77777777" w:rsidR="00C91242" w:rsidRPr="00FA3A7A" w:rsidRDefault="00C91242" w:rsidP="00C91242">
      <w:pPr>
        <w:jc w:val="both"/>
        <w:rPr>
          <w:rFonts w:ascii="Teen" w:eastAsia="Cambria" w:hAnsi="Teen"/>
          <w:sz w:val="18"/>
          <w:szCs w:val="18"/>
          <w:lang w:val="fr-FR" w:eastAsia="en-US"/>
        </w:rPr>
      </w:pPr>
      <w:r w:rsidRPr="00FA3A7A">
        <w:rPr>
          <w:rFonts w:ascii="Teen" w:eastAsia="Cambria" w:hAnsi="Teen"/>
          <w:sz w:val="18"/>
          <w:szCs w:val="18"/>
          <w:lang w:val="fr-FR" w:eastAsia="en-US"/>
        </w:rPr>
        <w:t>________________________________________________________________________________________________</w:t>
      </w:r>
    </w:p>
    <w:p w14:paraId="4562F28E" w14:textId="77777777" w:rsidR="00C91242" w:rsidRPr="00FA3A7A" w:rsidRDefault="00C91242" w:rsidP="00C91242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</w:p>
    <w:p w14:paraId="00000612" w14:textId="77777777" w:rsidR="00C91242" w:rsidRPr="00FA3A7A" w:rsidRDefault="00C91242" w:rsidP="00C91242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  <w:r w:rsidRPr="00FA3A7A">
        <w:rPr>
          <w:rFonts w:ascii="Teen" w:eastAsia="Cambria" w:hAnsi="Teen"/>
          <w:b/>
          <w:sz w:val="18"/>
          <w:szCs w:val="18"/>
          <w:lang w:val="fr-FR" w:eastAsia="en-US"/>
        </w:rPr>
        <w:t>Nº DE MÓVIL _____________________________________________________________________________________</w:t>
      </w:r>
    </w:p>
    <w:p w14:paraId="1BF59F7B" w14:textId="77777777" w:rsidR="00C91242" w:rsidRPr="00FA3A7A" w:rsidRDefault="00C91242" w:rsidP="00C91242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</w:p>
    <w:p w14:paraId="38F3FB57" w14:textId="77777777" w:rsidR="00C91242" w:rsidRPr="00FA3A7A" w:rsidRDefault="00C91242" w:rsidP="00C91242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  <w:proofErr w:type="gramStart"/>
      <w:r w:rsidRPr="00FA3A7A">
        <w:rPr>
          <w:rFonts w:ascii="Teen" w:eastAsia="Cambria" w:hAnsi="Teen"/>
          <w:b/>
          <w:sz w:val="18"/>
          <w:szCs w:val="18"/>
          <w:lang w:val="fr-FR" w:eastAsia="en-US"/>
        </w:rPr>
        <w:t>E-MAIL</w:t>
      </w:r>
      <w:proofErr w:type="gramEnd"/>
      <w:r w:rsidRPr="00FA3A7A">
        <w:rPr>
          <w:rFonts w:ascii="Teen" w:eastAsia="Cambria" w:hAnsi="Teen"/>
          <w:b/>
          <w:sz w:val="18"/>
          <w:szCs w:val="18"/>
          <w:lang w:val="fr-FR" w:eastAsia="en-US"/>
        </w:rPr>
        <w:t xml:space="preserve"> __________________________________________________________________________________________</w:t>
      </w:r>
    </w:p>
    <w:p w14:paraId="02FE0F14" w14:textId="77777777" w:rsidR="00C91242" w:rsidRPr="00FA3A7A" w:rsidRDefault="00C91242" w:rsidP="00C91242">
      <w:pPr>
        <w:jc w:val="both"/>
        <w:rPr>
          <w:rFonts w:ascii="Teen" w:eastAsia="Cambria" w:hAnsi="Teen"/>
          <w:b/>
          <w:sz w:val="18"/>
          <w:szCs w:val="18"/>
          <w:lang w:val="fr-FR" w:eastAsia="en-US"/>
        </w:rPr>
      </w:pPr>
    </w:p>
    <w:p w14:paraId="679516E7" w14:textId="77777777" w:rsidR="00C91242" w:rsidRDefault="00C91242" w:rsidP="00C91242">
      <w:pPr>
        <w:jc w:val="both"/>
        <w:rPr>
          <w:rFonts w:ascii="Teen" w:eastAsia="Cambria" w:hAnsi="Teen"/>
          <w:b/>
          <w:sz w:val="18"/>
          <w:szCs w:val="18"/>
          <w:lang w:eastAsia="en-US"/>
        </w:rPr>
      </w:pPr>
      <w:r>
        <w:rPr>
          <w:rFonts w:ascii="Teen" w:eastAsia="Cambria" w:hAnsi="Teen"/>
          <w:b/>
          <w:sz w:val="18"/>
          <w:szCs w:val="18"/>
          <w:lang w:eastAsia="en-US"/>
        </w:rPr>
        <w:t>Nº DE CUENTA BANCARIA: __________________________________________________________________________</w:t>
      </w:r>
    </w:p>
    <w:p w14:paraId="5D9C954D" w14:textId="77777777" w:rsidR="00C91242" w:rsidRDefault="00C91242" w:rsidP="00C91242">
      <w:pPr>
        <w:jc w:val="both"/>
        <w:rPr>
          <w:rFonts w:ascii="Teen" w:eastAsia="Cambria" w:hAnsi="Teen"/>
          <w:lang w:eastAsia="en-US"/>
        </w:rPr>
      </w:pPr>
    </w:p>
    <w:p w14:paraId="5B18A5B4" w14:textId="77777777" w:rsidR="00C91242" w:rsidRDefault="00C91242" w:rsidP="00C91242">
      <w:pPr>
        <w:jc w:val="both"/>
      </w:pPr>
      <w:r>
        <w:rPr>
          <w:rFonts w:ascii="Teen" w:eastAsia="Cambria" w:hAnsi="Teen"/>
          <w:b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A22AE" wp14:editId="10E13838">
                <wp:simplePos x="0" y="0"/>
                <wp:positionH relativeFrom="column">
                  <wp:posOffset>675641</wp:posOffset>
                </wp:positionH>
                <wp:positionV relativeFrom="paragraph">
                  <wp:posOffset>154935</wp:posOffset>
                </wp:positionV>
                <wp:extent cx="358143" cy="228600"/>
                <wp:effectExtent l="0" t="0" r="22857" b="19050"/>
                <wp:wrapNone/>
                <wp:docPr id="1496802115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358143" cy="2286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2" cap="flat">
                          <a:solidFill>
                            <a:srgbClr val="385D8A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96EF486" id="2 Rectángulo" o:spid="_x0000_s1026" style="position:absolute;margin-left:53.2pt;margin-top:12.2pt;width:28.2pt;height:18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" fillcolor="#4f81bd" strokecolor="#385d8a" strokeweight=".70561mm">
                <v:textbox inset="0,0,0,0"/>
              </v:rect>
            </w:pict>
          </mc:Fallback>
        </mc:AlternateContent>
      </w:r>
    </w:p>
    <w:p w14:paraId="5B99D875" w14:textId="77777777" w:rsidR="00C91242" w:rsidRDefault="00C91242" w:rsidP="00C91242">
      <w:pPr>
        <w:ind w:left="708" w:firstLine="708"/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 xml:space="preserve">      </w:t>
      </w:r>
      <w:r>
        <w:rPr>
          <w:rFonts w:ascii="Teen" w:eastAsia="Cambria" w:hAnsi="Teen"/>
          <w:b/>
          <w:sz w:val="16"/>
          <w:szCs w:val="16"/>
          <w:lang w:eastAsia="en-US"/>
        </w:rPr>
        <w:tab/>
        <w:t>ESTOY DADO DE ALTA COMO PROFESIONAL:</w:t>
      </w:r>
    </w:p>
    <w:p w14:paraId="3811FA30" w14:textId="77777777" w:rsidR="00C91242" w:rsidRDefault="00C91242" w:rsidP="00C91242">
      <w:pPr>
        <w:ind w:left="2124" w:firstLine="6"/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>EMITIR FACTURA POR EL IMPORTE DEL PREMIO + 21% IVA - 15% IRPF Y ENVIARLA A maribel.martinez@rfet.es</w:t>
      </w:r>
    </w:p>
    <w:p w14:paraId="24B7DCAE" w14:textId="77777777" w:rsidR="00C91242" w:rsidRDefault="00C91242" w:rsidP="00C91242">
      <w:pPr>
        <w:jc w:val="both"/>
      </w:pPr>
      <w:r>
        <w:rPr>
          <w:rFonts w:ascii="Teen" w:eastAsia="Cambria" w:hAnsi="Teen"/>
          <w:b/>
          <w:noProof/>
          <w:sz w:val="16"/>
          <w:szCs w:val="16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66901" wp14:editId="616708BA">
                <wp:simplePos x="0" y="0"/>
                <wp:positionH relativeFrom="column">
                  <wp:posOffset>675641</wp:posOffset>
                </wp:positionH>
                <wp:positionV relativeFrom="paragraph">
                  <wp:posOffset>93982</wp:posOffset>
                </wp:positionV>
                <wp:extent cx="358143" cy="235586"/>
                <wp:effectExtent l="0" t="0" r="22857" b="12064"/>
                <wp:wrapNone/>
                <wp:docPr id="174346853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3" cy="235586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2" cap="flat">
                          <a:solidFill>
                            <a:srgbClr val="385D8A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09F4B37B" id="4 Rectángulo" o:spid="_x0000_s1026" style="position:absolute;margin-left:53.2pt;margin-top:7.4pt;width:28.2pt;height:18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" fillcolor="#4f81bd" strokecolor="#385d8a" strokeweight=".70561mm">
                <v:textbox inset="0,0,0,0"/>
              </v:rect>
            </w:pict>
          </mc:Fallback>
        </mc:AlternateContent>
      </w:r>
    </w:p>
    <w:p w14:paraId="3C99BF80" w14:textId="77777777" w:rsidR="00C91242" w:rsidRDefault="00C91242" w:rsidP="00C91242">
      <w:pPr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ab/>
      </w:r>
      <w:r>
        <w:rPr>
          <w:rFonts w:ascii="Teen" w:eastAsia="Cambria" w:hAnsi="Teen"/>
          <w:b/>
          <w:sz w:val="16"/>
          <w:szCs w:val="16"/>
          <w:lang w:eastAsia="en-US"/>
        </w:rPr>
        <w:tab/>
        <w:t xml:space="preserve">      </w:t>
      </w:r>
      <w:r>
        <w:rPr>
          <w:rFonts w:ascii="Teen" w:eastAsia="Cambria" w:hAnsi="Teen"/>
          <w:b/>
          <w:sz w:val="16"/>
          <w:szCs w:val="16"/>
          <w:lang w:eastAsia="en-US"/>
        </w:rPr>
        <w:tab/>
        <w:t>NO ESTOY DADO DE ALTA COMO PROFESIONAL:</w:t>
      </w:r>
    </w:p>
    <w:p w14:paraId="7154657E" w14:textId="77777777" w:rsidR="00C91242" w:rsidRDefault="00C91242" w:rsidP="00C91242">
      <w:pPr>
        <w:ind w:left="2124" w:firstLine="6"/>
        <w:jc w:val="both"/>
        <w:rPr>
          <w:rFonts w:ascii="Teen" w:eastAsia="Cambria" w:hAnsi="Teen"/>
          <w:b/>
          <w:sz w:val="16"/>
          <w:szCs w:val="16"/>
          <w:lang w:eastAsia="en-US"/>
        </w:rPr>
      </w:pPr>
      <w:r>
        <w:rPr>
          <w:rFonts w:ascii="Teen" w:eastAsia="Cambria" w:hAnsi="Teen"/>
          <w:b/>
          <w:sz w:val="16"/>
          <w:szCs w:val="16"/>
          <w:lang w:eastAsia="en-US"/>
        </w:rPr>
        <w:t>LA RFET LIQUIDARA EL IMPORTE DEL PREMIO APLICANDO LA RETENCIÓN DEL 15% IRPF.</w:t>
      </w:r>
    </w:p>
    <w:p w14:paraId="4DC6845D" w14:textId="77777777" w:rsidR="00C91242" w:rsidRDefault="00C91242" w:rsidP="00C91242">
      <w:pPr>
        <w:rPr>
          <w:rFonts w:ascii="Teen" w:eastAsia="Cambria" w:hAnsi="Teen"/>
          <w:lang w:eastAsia="en-US"/>
        </w:rPr>
      </w:pPr>
      <w:r>
        <w:rPr>
          <w:rFonts w:ascii="Teen" w:eastAsia="Cambria" w:hAnsi="Teen"/>
          <w:lang w:eastAsia="en-US"/>
        </w:rPr>
        <w:t xml:space="preserve">                                         </w:t>
      </w:r>
    </w:p>
    <w:p w14:paraId="53D0CBB6" w14:textId="77777777" w:rsidR="00C91242" w:rsidRDefault="00C91242" w:rsidP="00C91242">
      <w:pPr>
        <w:ind w:left="1416" w:firstLine="708"/>
        <w:rPr>
          <w:rFonts w:ascii="Teen" w:eastAsia="Cambria" w:hAnsi="Teen"/>
          <w:sz w:val="16"/>
          <w:szCs w:val="16"/>
          <w:lang w:eastAsia="en-US"/>
        </w:rPr>
      </w:pPr>
      <w:r>
        <w:rPr>
          <w:rFonts w:ascii="Teen" w:eastAsia="Cambria" w:hAnsi="Teen"/>
          <w:sz w:val="16"/>
          <w:szCs w:val="16"/>
          <w:lang w:eastAsia="en-US"/>
        </w:rPr>
        <w:tab/>
      </w:r>
      <w:r>
        <w:rPr>
          <w:rFonts w:ascii="Teen" w:eastAsia="Cambria" w:hAnsi="Teen"/>
          <w:sz w:val="16"/>
          <w:szCs w:val="16"/>
          <w:lang w:eastAsia="en-US"/>
        </w:rPr>
        <w:tab/>
      </w:r>
      <w:r>
        <w:rPr>
          <w:rFonts w:ascii="Teen" w:eastAsia="Cambria" w:hAnsi="Teen"/>
          <w:sz w:val="16"/>
          <w:szCs w:val="16"/>
          <w:lang w:eastAsia="en-US"/>
        </w:rPr>
        <w:tab/>
      </w:r>
      <w:r>
        <w:rPr>
          <w:rFonts w:ascii="Teen" w:eastAsia="Cambria" w:hAnsi="Teen"/>
          <w:sz w:val="16"/>
          <w:szCs w:val="16"/>
          <w:lang w:eastAsia="en-US"/>
        </w:rPr>
        <w:tab/>
        <w:t xml:space="preserve">Fdo: </w:t>
      </w:r>
    </w:p>
    <w:p w14:paraId="0C23DC7D" w14:textId="77777777" w:rsidR="00C91242" w:rsidRDefault="00C91242" w:rsidP="00C91242">
      <w:pPr>
        <w:jc w:val="both"/>
        <w:rPr>
          <w:rFonts w:ascii="Arial" w:eastAsia="Calibri" w:hAnsi="Arial" w:cs="Arial"/>
          <w:b/>
          <w:color w:val="000080"/>
          <w:sz w:val="16"/>
          <w:szCs w:val="16"/>
          <w:lang w:eastAsia="en-US"/>
        </w:rPr>
      </w:pPr>
      <w:r>
        <w:rPr>
          <w:rFonts w:ascii="Arial" w:eastAsia="Calibri" w:hAnsi="Arial" w:cs="Arial"/>
          <w:b/>
          <w:color w:val="000080"/>
          <w:sz w:val="16"/>
          <w:szCs w:val="16"/>
          <w:lang w:eastAsia="en-US"/>
        </w:rPr>
        <w:t>CLÁUSULA FEDERADOS</w:t>
      </w:r>
    </w:p>
    <w:p w14:paraId="56CE52F1" w14:textId="77777777" w:rsidR="00C91242" w:rsidRDefault="00C91242" w:rsidP="00C91242">
      <w:pPr>
        <w:jc w:val="both"/>
        <w:rPr>
          <w:rFonts w:ascii="Arial" w:eastAsia="Calibri" w:hAnsi="Arial" w:cs="Arial"/>
          <w:color w:val="000080"/>
          <w:sz w:val="16"/>
          <w:szCs w:val="16"/>
          <w:lang w:eastAsia="en-US"/>
        </w:rPr>
      </w:pPr>
    </w:p>
    <w:p w14:paraId="4450D5D8" w14:textId="77777777" w:rsidR="00C91242" w:rsidRDefault="00C91242" w:rsidP="00C91242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6C28A7B1" w14:textId="77777777" w:rsidR="00C91242" w:rsidRDefault="00C91242" w:rsidP="00C91242">
      <w:pPr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 xml:space="preserve">De conformidad con la Ley Orgánica 15/1999, de 13 de diciembre Vd., o en su caso su representante legal, queda informado y consiente expresa e inequívocamente la incorporación de sus datos a un fichero mixto de datos personales de la federación y al tratamiento de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los mismos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 con la finalidad de la gestión integral de su relación con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Real Federación Española de Tenis.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 Así mismo consiente el tratamiento para el envío de las comunicaciones incluidas las comerciales, aún por medios electrónicos. El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Responsable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 de los ficheros es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Real Federación Española de Tenis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, domiciliada en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Gran Vía Carles III, 124 bajos -08034 Barcelona-</w:t>
      </w:r>
      <w:r>
        <w:rPr>
          <w:rFonts w:ascii="Arial" w:eastAsia="Calibri" w:hAnsi="Arial" w:cs="Arial"/>
          <w:sz w:val="16"/>
          <w:szCs w:val="16"/>
          <w:lang w:eastAsia="en-US"/>
        </w:rPr>
        <w:t xml:space="preserve">. </w:t>
      </w:r>
    </w:p>
    <w:p w14:paraId="6EB6248A" w14:textId="77777777" w:rsidR="00C91242" w:rsidRDefault="00C91242" w:rsidP="00C912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5CA4AA0F" w14:textId="77777777" w:rsidR="00C91242" w:rsidRDefault="00C91242" w:rsidP="00C91242">
      <w:pPr>
        <w:jc w:val="both"/>
      </w:pPr>
      <w:r>
        <w:rPr>
          <w:rFonts w:ascii="Arial" w:eastAsia="Calibri" w:hAnsi="Arial" w:cs="Arial"/>
          <w:color w:val="400040"/>
          <w:sz w:val="16"/>
          <w:szCs w:val="16"/>
          <w:lang w:eastAsia="en-US" w:bidi="es-ES"/>
        </w:rPr>
        <w:t xml:space="preserve">Se le informa de la cesión de sus datos a organismos deportivos oficiales nacionales e internacionales y </w:t>
      </w:r>
      <w:proofErr w:type="spellStart"/>
      <w:r>
        <w:rPr>
          <w:rFonts w:ascii="Arial" w:eastAsia="Calibri" w:hAnsi="Arial" w:cs="Arial"/>
          <w:color w:val="400040"/>
          <w:sz w:val="16"/>
          <w:szCs w:val="16"/>
          <w:lang w:eastAsia="en-US" w:bidi="es-ES"/>
        </w:rPr>
        <w:t>Cías</w:t>
      </w:r>
      <w:proofErr w:type="spellEnd"/>
      <w:r>
        <w:rPr>
          <w:rFonts w:ascii="Arial" w:eastAsia="Calibri" w:hAnsi="Arial" w:cs="Arial"/>
          <w:color w:val="400040"/>
          <w:sz w:val="16"/>
          <w:szCs w:val="16"/>
          <w:lang w:eastAsia="en-US" w:bidi="es-ES"/>
        </w:rPr>
        <w:t xml:space="preserve">. Aseguradoras, según art. 5 LOPD, así como a </w:t>
      </w:r>
      <w:r>
        <w:rPr>
          <w:rFonts w:ascii="Arial" w:eastAsia="Cambria" w:hAnsi="Arial" w:cs="Arial"/>
          <w:sz w:val="16"/>
          <w:szCs w:val="16"/>
        </w:rPr>
        <w:t>operadores logísticos para la organización de eventos deportivos.</w:t>
      </w:r>
    </w:p>
    <w:p w14:paraId="341CD8E4" w14:textId="77777777" w:rsidR="00C91242" w:rsidRDefault="00C91242" w:rsidP="00C91242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51B97BB1" w14:textId="77777777" w:rsidR="00C91242" w:rsidRDefault="00C91242" w:rsidP="00C91242">
      <w:pPr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 xml:space="preserve">Igualmente, Vd. consiente el tratamiento de su imagen y/o voz por el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Responsable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 del Fichero a través de grabaciones y/o fotografías con la finalidad de promocionar la actividad </w:t>
      </w:r>
      <w:proofErr w:type="gramStart"/>
      <w:r>
        <w:rPr>
          <w:rFonts w:ascii="Arial" w:eastAsia="Calibri" w:hAnsi="Arial" w:cs="Arial"/>
          <w:sz w:val="16"/>
          <w:szCs w:val="16"/>
          <w:lang w:eastAsia="en-US"/>
        </w:rPr>
        <w:t>del mismo</w:t>
      </w:r>
      <w:proofErr w:type="gramEnd"/>
      <w:r>
        <w:rPr>
          <w:rFonts w:ascii="Arial" w:eastAsia="Calibri" w:hAnsi="Arial" w:cs="Arial"/>
          <w:sz w:val="16"/>
          <w:szCs w:val="16"/>
          <w:lang w:eastAsia="en-US"/>
        </w:rPr>
        <w:t xml:space="preserve">. Vd. consiente expresamente la captación de su imagen y/o voz, su reproducción y posterior uso en los distintos medios de comunicación: tv, radio, internet, video, etc. y otros canales como revistas, folletos, anuncios, carteles publicitarios etc. utilizados por </w:t>
      </w:r>
      <w:r>
        <w:rPr>
          <w:rFonts w:ascii="Arial" w:eastAsia="Calibri" w:hAnsi="Arial" w:cs="Arial"/>
          <w:b/>
          <w:sz w:val="16"/>
          <w:szCs w:val="16"/>
          <w:lang w:eastAsia="en-US"/>
        </w:rPr>
        <w:t>Real Federación Española de Tenis</w:t>
      </w:r>
      <w:r>
        <w:rPr>
          <w:rFonts w:ascii="Arial" w:eastAsia="Calibri" w:hAnsi="Arial" w:cs="Arial"/>
          <w:sz w:val="16"/>
          <w:szCs w:val="16"/>
          <w:lang w:eastAsia="en-US"/>
        </w:rPr>
        <w:t>.</w:t>
      </w:r>
    </w:p>
    <w:p w14:paraId="53CB1F79" w14:textId="77777777" w:rsidR="00C91242" w:rsidRDefault="00C91242" w:rsidP="00C91242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32834D8F" w14:textId="77777777" w:rsidR="00C91242" w:rsidRDefault="00C91242" w:rsidP="00C91242">
      <w:pPr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 xml:space="preserve">Vd. podrá ejercitar los derechos de acceso, rectificación, cancelación y oposición en la forma y de acuerdo con los procedimientos establecidos en la precitada Ley Orgánica, dirigiéndose a la dirección arriba indicada o a la dirección de correo electrónico </w:t>
      </w:r>
      <w:r>
        <w:rPr>
          <w:rFonts w:ascii="Arial" w:eastAsia="Calibri" w:hAnsi="Arial" w:cs="Arial"/>
          <w:color w:val="0000A0"/>
          <w:sz w:val="16"/>
          <w:szCs w:val="16"/>
          <w:lang w:eastAsia="en-US"/>
        </w:rPr>
        <w:t>dani.domenech@rfet.es</w:t>
      </w:r>
    </w:p>
    <w:p w14:paraId="7243304D" w14:textId="77777777" w:rsidR="00C91242" w:rsidRDefault="00C91242" w:rsidP="00C91242">
      <w:pPr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16A0F382" w14:textId="77777777" w:rsidR="00C91242" w:rsidRDefault="00C91242" w:rsidP="00C912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</w:pPr>
      <w:r>
        <w:rPr>
          <w:rFonts w:ascii="Arial" w:eastAsia="Calibri" w:hAnsi="Arial" w:cs="Arial"/>
          <w:sz w:val="16"/>
          <w:szCs w:val="16"/>
          <w:lang w:eastAsia="en-US"/>
        </w:rPr>
        <w:t>El titular de los datos responde, en cualquier caso, de la veracidad, exactitud, vigencia, autenticidad y pertinencia de los Datos Personales proporcionados.</w:t>
      </w:r>
      <w:r>
        <w:rPr>
          <w:rFonts w:ascii="Arial" w:eastAsia="Cambria" w:hAnsi="Arial" w:cs="Arial"/>
          <w:sz w:val="16"/>
          <w:szCs w:val="16"/>
          <w:lang w:eastAsia="en-US"/>
        </w:rPr>
        <w:tab/>
      </w:r>
    </w:p>
    <w:p w14:paraId="37AA8DAE" w14:textId="77777777" w:rsidR="00C91242" w:rsidRDefault="00C91242" w:rsidP="00C91242">
      <w:pPr>
        <w:pStyle w:val="Prrafodelista"/>
        <w:ind w:left="0"/>
        <w:rPr>
          <w:rFonts w:ascii="Arial" w:hAnsi="Arial" w:cs="Arial"/>
          <w:sz w:val="20"/>
          <w:szCs w:val="20"/>
          <w:lang w:val="es-ES_tradnl"/>
        </w:rPr>
      </w:pPr>
    </w:p>
    <w:p w14:paraId="4B50CC77" w14:textId="77777777" w:rsidR="00A94605" w:rsidRPr="00C91242" w:rsidRDefault="00A94605" w:rsidP="0024647C">
      <w:pPr>
        <w:pStyle w:val="Prrafodelista"/>
        <w:ind w:left="0"/>
        <w:rPr>
          <w:rFonts w:ascii="Arial" w:hAnsi="Arial" w:cs="Arial"/>
          <w:sz w:val="20"/>
          <w:szCs w:val="20"/>
          <w:lang w:val="es-ES_tradnl"/>
        </w:rPr>
      </w:pPr>
    </w:p>
    <w:sectPr w:rsidR="00A94605" w:rsidRPr="00C91242" w:rsidSect="00A9460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552" w:right="1134" w:bottom="1701" w:left="1134" w:header="902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E5264" w14:textId="77777777" w:rsidR="002D0C44" w:rsidRDefault="002D0C44">
      <w:r>
        <w:separator/>
      </w:r>
    </w:p>
  </w:endnote>
  <w:endnote w:type="continuationSeparator" w:id="0">
    <w:p w14:paraId="1C93DEA4" w14:textId="77777777" w:rsidR="002D0C44" w:rsidRDefault="002D0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o Sans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en">
    <w:altName w:val="Calibri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881F7" w14:textId="77777777" w:rsidR="00610DC8" w:rsidRDefault="00610DC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F3F6D" w14:textId="77777777" w:rsidR="00E52B3F" w:rsidRPr="00DD064C" w:rsidRDefault="0091352A" w:rsidP="009D43B3">
    <w:pPr>
      <w:pStyle w:val="Piedepgina"/>
      <w:tabs>
        <w:tab w:val="clear" w:pos="4252"/>
        <w:tab w:val="clear" w:pos="8504"/>
      </w:tabs>
      <w:rPr>
        <w:b/>
        <w:sz w:val="36"/>
        <w:szCs w:val="36"/>
      </w:rPr>
    </w:pPr>
    <w:r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1552" behindDoc="0" locked="0" layoutInCell="1" allowOverlap="1" wp14:anchorId="01C29F93" wp14:editId="22708440">
          <wp:simplePos x="0" y="0"/>
          <wp:positionH relativeFrom="column">
            <wp:posOffset>4032178</wp:posOffset>
          </wp:positionH>
          <wp:positionV relativeFrom="paragraph">
            <wp:posOffset>-22860</wp:posOffset>
          </wp:positionV>
          <wp:extent cx="275590" cy="360680"/>
          <wp:effectExtent l="0" t="0" r="3810" b="0"/>
          <wp:wrapNone/>
          <wp:docPr id="3" name="Imagen 3" descr="Forma, Flech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Forma, Flech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590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2576" behindDoc="0" locked="0" layoutInCell="1" allowOverlap="1" wp14:anchorId="518E476B" wp14:editId="5A56BF3E">
          <wp:simplePos x="0" y="0"/>
          <wp:positionH relativeFrom="column">
            <wp:posOffset>4422011</wp:posOffset>
          </wp:positionH>
          <wp:positionV relativeFrom="paragraph">
            <wp:posOffset>-164465</wp:posOffset>
          </wp:positionV>
          <wp:extent cx="1832455" cy="648182"/>
          <wp:effectExtent l="0" t="0" r="0" b="0"/>
          <wp:wrapNone/>
          <wp:docPr id="5" name="Imagen 5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2455" cy="6481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2F95"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3600" behindDoc="0" locked="0" layoutInCell="1" allowOverlap="1" wp14:anchorId="4CF39287" wp14:editId="37491930">
          <wp:simplePos x="0" y="0"/>
          <wp:positionH relativeFrom="margin">
            <wp:posOffset>5292725</wp:posOffset>
          </wp:positionH>
          <wp:positionV relativeFrom="paragraph">
            <wp:posOffset>-138358</wp:posOffset>
          </wp:positionV>
          <wp:extent cx="827405" cy="88061"/>
          <wp:effectExtent l="0" t="0" r="0" b="127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811"/>
                  <a:stretch/>
                </pic:blipFill>
                <pic:spPr bwMode="auto">
                  <a:xfrm>
                    <a:off x="0" y="0"/>
                    <a:ext cx="827405" cy="880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4B1D"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70528" behindDoc="0" locked="0" layoutInCell="1" allowOverlap="1" wp14:anchorId="0A581F9B" wp14:editId="71C136A0">
          <wp:simplePos x="0" y="0"/>
          <wp:positionH relativeFrom="column">
            <wp:posOffset>1934395</wp:posOffset>
          </wp:positionH>
          <wp:positionV relativeFrom="paragraph">
            <wp:posOffset>-18342</wp:posOffset>
          </wp:positionV>
          <wp:extent cx="1945098" cy="360680"/>
          <wp:effectExtent l="0" t="0" r="0" b="0"/>
          <wp:wrapNone/>
          <wp:docPr id="2" name="Imagen 2" descr="Imagen que contiene dibujo, señal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dibujo, señal&#10;&#10;Descripción generada automá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5098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0DC8" w:rsidRPr="00DD064C">
      <w:rPr>
        <w:noProof/>
        <w:sz w:val="36"/>
        <w:szCs w:val="36"/>
        <w:lang w:val="es-ES" w:eastAsia="es-ES"/>
      </w:rPr>
      <w:drawing>
        <wp:anchor distT="0" distB="0" distL="114300" distR="114300" simplePos="0" relativeHeight="251669504" behindDoc="0" locked="0" layoutInCell="1" allowOverlap="1" wp14:anchorId="1C59969B" wp14:editId="33F3832A">
          <wp:simplePos x="0" y="0"/>
          <wp:positionH relativeFrom="column">
            <wp:posOffset>20690</wp:posOffset>
          </wp:positionH>
          <wp:positionV relativeFrom="paragraph">
            <wp:posOffset>-25995</wp:posOffset>
          </wp:positionV>
          <wp:extent cx="1846162" cy="360689"/>
          <wp:effectExtent l="0" t="0" r="0" b="0"/>
          <wp:wrapNone/>
          <wp:docPr id="6" name="Imagen 6" descr="Escala de tiem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 descr="Escala de tiempo&#10;&#10;Descripción generada automáticamente con confianza media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7884" cy="39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B10925" w14:textId="77777777" w:rsidR="0041103A" w:rsidRDefault="0041103A" w:rsidP="00DD064C">
    <w:pPr>
      <w:pStyle w:val="Piedepgina"/>
      <w:tabs>
        <w:tab w:val="clear" w:pos="4252"/>
        <w:tab w:val="clear" w:pos="8504"/>
      </w:tabs>
      <w:jc w:val="center"/>
      <w:rPr>
        <w:b/>
        <w:sz w:val="18"/>
      </w:rPr>
    </w:pPr>
  </w:p>
  <w:p w14:paraId="5FB8B465" w14:textId="77777777" w:rsidR="00E52B3F" w:rsidRDefault="00E52B3F">
    <w:pPr>
      <w:pStyle w:val="Piedepgina"/>
      <w:rPr>
        <w:b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BDE5E" w14:textId="77777777" w:rsidR="00610DC8" w:rsidRDefault="00610D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822C4" w14:textId="77777777" w:rsidR="002D0C44" w:rsidRDefault="002D0C44">
      <w:r>
        <w:separator/>
      </w:r>
    </w:p>
  </w:footnote>
  <w:footnote w:type="continuationSeparator" w:id="0">
    <w:p w14:paraId="1C1F0925" w14:textId="77777777" w:rsidR="002D0C44" w:rsidRDefault="002D0C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3753C" w14:textId="77777777" w:rsidR="00610DC8" w:rsidRDefault="00610DC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51D19" w14:textId="77777777" w:rsidR="006700D5" w:rsidRPr="00352306" w:rsidRDefault="00A94605" w:rsidP="006700D5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noProof/>
        <w:color w:val="993300"/>
        <w:sz w:val="16"/>
        <w:szCs w:val="16"/>
        <w:lang w:val="es-ES" w:eastAsia="es-ES"/>
      </w:rPr>
      <w:drawing>
        <wp:anchor distT="0" distB="0" distL="114300" distR="114300" simplePos="0" relativeHeight="251656192" behindDoc="1" locked="0" layoutInCell="1" allowOverlap="1" wp14:anchorId="5E2B8CFA" wp14:editId="47CC4011">
          <wp:simplePos x="0" y="0"/>
          <wp:positionH relativeFrom="column">
            <wp:posOffset>4680585</wp:posOffset>
          </wp:positionH>
          <wp:positionV relativeFrom="paragraph">
            <wp:posOffset>-353695</wp:posOffset>
          </wp:positionV>
          <wp:extent cx="1764000" cy="1108800"/>
          <wp:effectExtent l="0" t="0" r="8255" b="0"/>
          <wp:wrapNone/>
          <wp:docPr id="1" name="Imagen 1" descr="RFET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RFET 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000" cy="1108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2306" w:rsidRPr="00352306">
      <w:rPr>
        <w:rFonts w:ascii="Arial" w:hAnsi="Arial" w:cs="Arial"/>
        <w:color w:val="993300"/>
        <w:sz w:val="16"/>
        <w:szCs w:val="16"/>
      </w:rPr>
      <w:t>Gran Via Carles III</w:t>
    </w:r>
    <w:r w:rsidR="00077F64" w:rsidRPr="00352306">
      <w:rPr>
        <w:rFonts w:ascii="Arial" w:hAnsi="Arial" w:cs="Arial"/>
        <w:color w:val="993300"/>
        <w:sz w:val="16"/>
        <w:szCs w:val="16"/>
      </w:rPr>
      <w:t xml:space="preserve">, </w:t>
    </w:r>
    <w:r w:rsidR="00352306" w:rsidRPr="00352306">
      <w:rPr>
        <w:rFonts w:ascii="Arial" w:hAnsi="Arial" w:cs="Arial"/>
        <w:color w:val="993300"/>
        <w:sz w:val="16"/>
        <w:szCs w:val="16"/>
      </w:rPr>
      <w:t>124</w:t>
    </w:r>
  </w:p>
  <w:p w14:paraId="481A15DC" w14:textId="77777777" w:rsidR="006700D5" w:rsidRPr="00352306" w:rsidRDefault="00995EB7" w:rsidP="006700D5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color w:val="993300"/>
        <w:sz w:val="16"/>
        <w:szCs w:val="16"/>
      </w:rPr>
      <w:t>080</w:t>
    </w:r>
    <w:r w:rsidR="00077F64" w:rsidRPr="00352306">
      <w:rPr>
        <w:rFonts w:ascii="Arial" w:hAnsi="Arial" w:cs="Arial"/>
        <w:color w:val="993300"/>
        <w:sz w:val="16"/>
        <w:szCs w:val="16"/>
      </w:rPr>
      <w:t>3</w:t>
    </w:r>
    <w:r w:rsidR="00352306" w:rsidRPr="00352306">
      <w:rPr>
        <w:rFonts w:ascii="Arial" w:hAnsi="Arial" w:cs="Arial"/>
        <w:color w:val="993300"/>
        <w:sz w:val="16"/>
        <w:szCs w:val="16"/>
      </w:rPr>
      <w:t>4</w:t>
    </w:r>
    <w:r w:rsidRPr="00352306">
      <w:rPr>
        <w:rFonts w:ascii="Arial" w:hAnsi="Arial" w:cs="Arial"/>
        <w:color w:val="993300"/>
        <w:sz w:val="16"/>
        <w:szCs w:val="16"/>
      </w:rPr>
      <w:t xml:space="preserve"> - </w:t>
    </w:r>
    <w:r w:rsidR="006700D5" w:rsidRPr="00352306">
      <w:rPr>
        <w:rFonts w:ascii="Arial" w:hAnsi="Arial" w:cs="Arial"/>
        <w:color w:val="993300"/>
        <w:sz w:val="16"/>
        <w:szCs w:val="16"/>
      </w:rPr>
      <w:t>Barcelona</w:t>
    </w:r>
    <w:r w:rsidRPr="00352306">
      <w:rPr>
        <w:rFonts w:ascii="Arial" w:hAnsi="Arial" w:cs="Arial"/>
        <w:color w:val="993300"/>
        <w:sz w:val="16"/>
        <w:szCs w:val="16"/>
      </w:rPr>
      <w:t>, E</w:t>
    </w:r>
    <w:r w:rsidR="006700D5" w:rsidRPr="00352306">
      <w:rPr>
        <w:rFonts w:ascii="Arial" w:hAnsi="Arial" w:cs="Arial"/>
        <w:color w:val="993300"/>
        <w:sz w:val="16"/>
        <w:szCs w:val="16"/>
      </w:rPr>
      <w:t>spaña</w:t>
    </w:r>
  </w:p>
  <w:p w14:paraId="2BC5613B" w14:textId="77777777" w:rsidR="006700D5" w:rsidRPr="00352306" w:rsidRDefault="006700D5" w:rsidP="006700D5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color w:val="993300"/>
        <w:sz w:val="16"/>
        <w:szCs w:val="16"/>
      </w:rPr>
      <w:t>T. +34</w:t>
    </w:r>
    <w:r w:rsidR="00995EB7" w:rsidRPr="00352306">
      <w:rPr>
        <w:rFonts w:ascii="Arial" w:hAnsi="Arial" w:cs="Arial"/>
        <w:color w:val="993300"/>
        <w:sz w:val="16"/>
        <w:szCs w:val="16"/>
      </w:rPr>
      <w:t>.932.005.</w:t>
    </w:r>
    <w:r w:rsidRPr="00352306">
      <w:rPr>
        <w:rFonts w:ascii="Arial" w:hAnsi="Arial" w:cs="Arial"/>
        <w:color w:val="993300"/>
        <w:sz w:val="16"/>
        <w:szCs w:val="16"/>
      </w:rPr>
      <w:t xml:space="preserve">355  </w:t>
    </w:r>
  </w:p>
  <w:p w14:paraId="4E2FD2C6" w14:textId="77777777" w:rsidR="00894B71" w:rsidRPr="00A133D8" w:rsidRDefault="00995EB7" w:rsidP="00A133D8">
    <w:pPr>
      <w:pStyle w:val="Piedepgina"/>
      <w:rPr>
        <w:rFonts w:ascii="Arial" w:hAnsi="Arial" w:cs="Arial"/>
        <w:color w:val="993300"/>
        <w:sz w:val="16"/>
        <w:szCs w:val="16"/>
      </w:rPr>
    </w:pPr>
    <w:r w:rsidRPr="00352306">
      <w:rPr>
        <w:rFonts w:ascii="Arial" w:hAnsi="Arial" w:cs="Arial"/>
        <w:color w:val="993300"/>
        <w:sz w:val="16"/>
        <w:szCs w:val="16"/>
      </w:rPr>
      <w:t>w</w:t>
    </w:r>
    <w:r w:rsidR="006700D5" w:rsidRPr="00352306">
      <w:rPr>
        <w:rFonts w:ascii="Arial" w:hAnsi="Arial" w:cs="Arial"/>
        <w:color w:val="993300"/>
        <w:sz w:val="16"/>
        <w:szCs w:val="16"/>
      </w:rPr>
      <w:t>ww.rfet.es</w:t>
    </w:r>
    <w:r w:rsidR="00782635">
      <w:rPr>
        <w:rFonts w:ascii="Arial" w:hAnsi="Arial" w:cs="Arial"/>
        <w:color w:val="993300"/>
        <w:sz w:val="16"/>
        <w:szCs w:val="16"/>
      </w:rPr>
      <w:t xml:space="preserve"> | @RFETenis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33EA4" w14:textId="77777777" w:rsidR="00610DC8" w:rsidRDefault="00610DC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759A"/>
    <w:multiLevelType w:val="hybridMultilevel"/>
    <w:tmpl w:val="40C2CA2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B7256C7"/>
    <w:multiLevelType w:val="hybridMultilevel"/>
    <w:tmpl w:val="E232224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24927"/>
    <w:multiLevelType w:val="hybridMultilevel"/>
    <w:tmpl w:val="AFEEC86A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" w15:restartNumberingAfterBreak="0">
    <w:nsid w:val="0E1916E7"/>
    <w:multiLevelType w:val="hybridMultilevel"/>
    <w:tmpl w:val="91DE653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B5891"/>
    <w:multiLevelType w:val="hybridMultilevel"/>
    <w:tmpl w:val="1548BF90"/>
    <w:lvl w:ilvl="0" w:tplc="FFFFFFF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5" w15:restartNumberingAfterBreak="0">
    <w:nsid w:val="12630DB9"/>
    <w:multiLevelType w:val="hybridMultilevel"/>
    <w:tmpl w:val="50982E9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2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3B75D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606107B"/>
    <w:multiLevelType w:val="hybridMultilevel"/>
    <w:tmpl w:val="78FE040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E46C3"/>
    <w:multiLevelType w:val="hybridMultilevel"/>
    <w:tmpl w:val="EBC8011C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5F1010"/>
    <w:multiLevelType w:val="hybridMultilevel"/>
    <w:tmpl w:val="CEE4900E"/>
    <w:lvl w:ilvl="0" w:tplc="FFFFFFFF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1C7B5CDC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 w15:restartNumberingAfterBreak="0">
    <w:nsid w:val="1CD543DE"/>
    <w:multiLevelType w:val="hybridMultilevel"/>
    <w:tmpl w:val="D780C846"/>
    <w:lvl w:ilvl="0" w:tplc="0C0A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8344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4FD4649"/>
    <w:multiLevelType w:val="hybridMultilevel"/>
    <w:tmpl w:val="2DF8EE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DD2303"/>
    <w:multiLevelType w:val="hybridMultilevel"/>
    <w:tmpl w:val="B4E2E18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4029D5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6" w15:restartNumberingAfterBreak="0">
    <w:nsid w:val="39D84F53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 w15:restartNumberingAfterBreak="0">
    <w:nsid w:val="3E68514A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8" w15:restartNumberingAfterBreak="0">
    <w:nsid w:val="4028797C"/>
    <w:multiLevelType w:val="hybridMultilevel"/>
    <w:tmpl w:val="D07E08C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3F2CFD"/>
    <w:multiLevelType w:val="hybridMultilevel"/>
    <w:tmpl w:val="50982E98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2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3C69C1"/>
    <w:multiLevelType w:val="hybridMultilevel"/>
    <w:tmpl w:val="9FAAE74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E62BB"/>
    <w:multiLevelType w:val="hybridMultilevel"/>
    <w:tmpl w:val="EB5A6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4359D"/>
    <w:multiLevelType w:val="hybridMultilevel"/>
    <w:tmpl w:val="260CF0C6"/>
    <w:lvl w:ilvl="0" w:tplc="62EA1B48">
      <w:numFmt w:val="bullet"/>
      <w:lvlText w:val="-"/>
      <w:lvlJc w:val="left"/>
      <w:pPr>
        <w:ind w:left="720" w:hanging="360"/>
      </w:pPr>
      <w:rPr>
        <w:rFonts w:ascii="Neo Sans" w:eastAsia="Times New Roman" w:hAnsi="Neo Sans"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726356"/>
    <w:multiLevelType w:val="hybridMultilevel"/>
    <w:tmpl w:val="2466CF40"/>
    <w:lvl w:ilvl="0" w:tplc="F0A212E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6EE225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71F15A9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5CEE54CB"/>
    <w:multiLevelType w:val="hybridMultilevel"/>
    <w:tmpl w:val="9B102382"/>
    <w:lvl w:ilvl="0" w:tplc="9D3EEDC0">
      <w:start w:val="2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C318D5"/>
    <w:multiLevelType w:val="hybridMultilevel"/>
    <w:tmpl w:val="D30C04C2"/>
    <w:lvl w:ilvl="0" w:tplc="FFFFFFFF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63962CCC"/>
    <w:multiLevelType w:val="hybridMultilevel"/>
    <w:tmpl w:val="A03A6C32"/>
    <w:lvl w:ilvl="0" w:tplc="62EA1B48">
      <w:numFmt w:val="bullet"/>
      <w:lvlText w:val="-"/>
      <w:lvlJc w:val="left"/>
      <w:pPr>
        <w:ind w:left="720" w:hanging="360"/>
      </w:pPr>
      <w:rPr>
        <w:rFonts w:ascii="Neo Sans" w:eastAsia="Times New Roman" w:hAnsi="Neo San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D0139"/>
    <w:multiLevelType w:val="hybridMultilevel"/>
    <w:tmpl w:val="1D989644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B27F36"/>
    <w:multiLevelType w:val="hybridMultilevel"/>
    <w:tmpl w:val="0CFECF34"/>
    <w:lvl w:ilvl="0" w:tplc="C8BAFF42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761414A"/>
    <w:multiLevelType w:val="hybridMultilevel"/>
    <w:tmpl w:val="F8E0751A"/>
    <w:lvl w:ilvl="0" w:tplc="62EA1B48">
      <w:numFmt w:val="bullet"/>
      <w:lvlText w:val="-"/>
      <w:lvlJc w:val="left"/>
      <w:pPr>
        <w:ind w:left="720" w:hanging="360"/>
      </w:pPr>
      <w:rPr>
        <w:rFonts w:ascii="Neo Sans" w:eastAsia="Times New Roman" w:hAnsi="Neo San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CB2E4E"/>
    <w:multiLevelType w:val="hybridMultilevel"/>
    <w:tmpl w:val="3294B57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C497A0A"/>
    <w:multiLevelType w:val="hybridMultilevel"/>
    <w:tmpl w:val="3970E13C"/>
    <w:lvl w:ilvl="0" w:tplc="FFFFFFFF">
      <w:start w:val="1"/>
      <w:numFmt w:val="bullet"/>
      <w:lvlText w:val="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34" w15:restartNumberingAfterBreak="0">
    <w:nsid w:val="6CE569D8"/>
    <w:multiLevelType w:val="hybridMultilevel"/>
    <w:tmpl w:val="85A0B0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6474D6"/>
    <w:multiLevelType w:val="singleLevel"/>
    <w:tmpl w:val="AB148D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6F0F5EB9"/>
    <w:multiLevelType w:val="singleLevel"/>
    <w:tmpl w:val="EF46D1CA"/>
    <w:lvl w:ilvl="0">
      <w:start w:val="29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7" w15:restartNumberingAfterBreak="0">
    <w:nsid w:val="758C3B0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8" w15:restartNumberingAfterBreak="0">
    <w:nsid w:val="761A0D83"/>
    <w:multiLevelType w:val="hybridMultilevel"/>
    <w:tmpl w:val="25A45EC8"/>
    <w:lvl w:ilvl="0" w:tplc="FFFFFFFF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76F14BD0"/>
    <w:multiLevelType w:val="singleLevel"/>
    <w:tmpl w:val="DD6297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40" w15:restartNumberingAfterBreak="0">
    <w:nsid w:val="77CA4CDB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1" w15:restartNumberingAfterBreak="0">
    <w:nsid w:val="7EEF6D87"/>
    <w:multiLevelType w:val="hybridMultilevel"/>
    <w:tmpl w:val="30DEFA66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10205403">
    <w:abstractNumId w:val="39"/>
  </w:num>
  <w:num w:numId="2" w16cid:durableId="1561401238">
    <w:abstractNumId w:val="30"/>
  </w:num>
  <w:num w:numId="3" w16cid:durableId="567035105">
    <w:abstractNumId w:val="23"/>
  </w:num>
  <w:num w:numId="4" w16cid:durableId="564921697">
    <w:abstractNumId w:val="37"/>
  </w:num>
  <w:num w:numId="5" w16cid:durableId="805588183">
    <w:abstractNumId w:val="35"/>
  </w:num>
  <w:num w:numId="6" w16cid:durableId="1645230888">
    <w:abstractNumId w:val="36"/>
  </w:num>
  <w:num w:numId="7" w16cid:durableId="1587114279">
    <w:abstractNumId w:val="29"/>
  </w:num>
  <w:num w:numId="8" w16cid:durableId="176770554">
    <w:abstractNumId w:val="8"/>
  </w:num>
  <w:num w:numId="9" w16cid:durableId="1692219729">
    <w:abstractNumId w:val="1"/>
  </w:num>
  <w:num w:numId="10" w16cid:durableId="910387555">
    <w:abstractNumId w:val="5"/>
  </w:num>
  <w:num w:numId="11" w16cid:durableId="317810820">
    <w:abstractNumId w:val="14"/>
  </w:num>
  <w:num w:numId="12" w16cid:durableId="849610679">
    <w:abstractNumId w:val="3"/>
  </w:num>
  <w:num w:numId="13" w16cid:durableId="1308048166">
    <w:abstractNumId w:val="33"/>
  </w:num>
  <w:num w:numId="14" w16cid:durableId="774599790">
    <w:abstractNumId w:val="0"/>
  </w:num>
  <w:num w:numId="15" w16cid:durableId="1925265392">
    <w:abstractNumId w:val="2"/>
  </w:num>
  <w:num w:numId="16" w16cid:durableId="824009946">
    <w:abstractNumId w:val="9"/>
  </w:num>
  <w:num w:numId="17" w16cid:durableId="1680884066">
    <w:abstractNumId w:val="38"/>
  </w:num>
  <w:num w:numId="18" w16cid:durableId="442768354">
    <w:abstractNumId w:val="27"/>
  </w:num>
  <w:num w:numId="19" w16cid:durableId="771048871">
    <w:abstractNumId w:val="41"/>
  </w:num>
  <w:num w:numId="20" w16cid:durableId="912739647">
    <w:abstractNumId w:val="4"/>
  </w:num>
  <w:num w:numId="21" w16cid:durableId="292829489">
    <w:abstractNumId w:val="19"/>
  </w:num>
  <w:num w:numId="22" w16cid:durableId="1897080771">
    <w:abstractNumId w:val="40"/>
  </w:num>
  <w:num w:numId="23" w16cid:durableId="1481270598">
    <w:abstractNumId w:val="16"/>
  </w:num>
  <w:num w:numId="24" w16cid:durableId="875702309">
    <w:abstractNumId w:val="25"/>
  </w:num>
  <w:num w:numId="25" w16cid:durableId="911550316">
    <w:abstractNumId w:val="15"/>
  </w:num>
  <w:num w:numId="26" w16cid:durableId="2093619821">
    <w:abstractNumId w:val="10"/>
  </w:num>
  <w:num w:numId="27" w16cid:durableId="762804856">
    <w:abstractNumId w:val="17"/>
  </w:num>
  <w:num w:numId="28" w16cid:durableId="138961511">
    <w:abstractNumId w:val="11"/>
  </w:num>
  <w:num w:numId="29" w16cid:durableId="660694247">
    <w:abstractNumId w:val="7"/>
  </w:num>
  <w:num w:numId="30" w16cid:durableId="1335381900">
    <w:abstractNumId w:val="18"/>
  </w:num>
  <w:num w:numId="31" w16cid:durableId="1592274875">
    <w:abstractNumId w:val="34"/>
  </w:num>
  <w:num w:numId="32" w16cid:durableId="2043551585">
    <w:abstractNumId w:val="20"/>
  </w:num>
  <w:num w:numId="33" w16cid:durableId="1591113010">
    <w:abstractNumId w:val="32"/>
  </w:num>
  <w:num w:numId="34" w16cid:durableId="1930313975">
    <w:abstractNumId w:val="13"/>
  </w:num>
  <w:num w:numId="35" w16cid:durableId="589898261">
    <w:abstractNumId w:val="22"/>
  </w:num>
  <w:num w:numId="36" w16cid:durableId="672686379">
    <w:abstractNumId w:val="31"/>
  </w:num>
  <w:num w:numId="37" w16cid:durableId="595095880">
    <w:abstractNumId w:val="21"/>
  </w:num>
  <w:num w:numId="38" w16cid:durableId="715398963">
    <w:abstractNumId w:val="28"/>
  </w:num>
  <w:num w:numId="39" w16cid:durableId="1127550950">
    <w:abstractNumId w:val="26"/>
  </w:num>
  <w:num w:numId="40" w16cid:durableId="1511143581">
    <w:abstractNumId w:val="12"/>
  </w:num>
  <w:num w:numId="41" w16cid:durableId="1906259010">
    <w:abstractNumId w:val="24"/>
  </w:num>
  <w:num w:numId="42" w16cid:durableId="7854671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242"/>
    <w:rsid w:val="0000368F"/>
    <w:rsid w:val="00031472"/>
    <w:rsid w:val="00066853"/>
    <w:rsid w:val="00077F64"/>
    <w:rsid w:val="00080998"/>
    <w:rsid w:val="000858E1"/>
    <w:rsid w:val="000861E8"/>
    <w:rsid w:val="000E40C4"/>
    <w:rsid w:val="001178DC"/>
    <w:rsid w:val="0012035E"/>
    <w:rsid w:val="00134C1C"/>
    <w:rsid w:val="00136775"/>
    <w:rsid w:val="001457D5"/>
    <w:rsid w:val="001510CE"/>
    <w:rsid w:val="001601C3"/>
    <w:rsid w:val="00160890"/>
    <w:rsid w:val="00160956"/>
    <w:rsid w:val="00163DC7"/>
    <w:rsid w:val="001868A3"/>
    <w:rsid w:val="001917D7"/>
    <w:rsid w:val="001919B7"/>
    <w:rsid w:val="001929CE"/>
    <w:rsid w:val="001A2F95"/>
    <w:rsid w:val="001A72C4"/>
    <w:rsid w:val="001D0B50"/>
    <w:rsid w:val="001D0D3A"/>
    <w:rsid w:val="001D5D7D"/>
    <w:rsid w:val="001E3B21"/>
    <w:rsid w:val="001F00A6"/>
    <w:rsid w:val="001F40E9"/>
    <w:rsid w:val="00205A8A"/>
    <w:rsid w:val="00210FA6"/>
    <w:rsid w:val="002177E0"/>
    <w:rsid w:val="00233F6C"/>
    <w:rsid w:val="00240DFE"/>
    <w:rsid w:val="0024647C"/>
    <w:rsid w:val="002536DE"/>
    <w:rsid w:val="00253B75"/>
    <w:rsid w:val="00260516"/>
    <w:rsid w:val="00287FF3"/>
    <w:rsid w:val="00294C13"/>
    <w:rsid w:val="002D0C44"/>
    <w:rsid w:val="002D4CF2"/>
    <w:rsid w:val="002D53B7"/>
    <w:rsid w:val="002E70EC"/>
    <w:rsid w:val="003042C5"/>
    <w:rsid w:val="00304456"/>
    <w:rsid w:val="003216B1"/>
    <w:rsid w:val="00334BAD"/>
    <w:rsid w:val="00340E01"/>
    <w:rsid w:val="00343AEB"/>
    <w:rsid w:val="00345A85"/>
    <w:rsid w:val="00352306"/>
    <w:rsid w:val="00353635"/>
    <w:rsid w:val="003569C9"/>
    <w:rsid w:val="00364A7B"/>
    <w:rsid w:val="00374D21"/>
    <w:rsid w:val="0038718A"/>
    <w:rsid w:val="0039225B"/>
    <w:rsid w:val="00396B09"/>
    <w:rsid w:val="003A4B1D"/>
    <w:rsid w:val="003C5940"/>
    <w:rsid w:val="003C5D80"/>
    <w:rsid w:val="003C6DCA"/>
    <w:rsid w:val="003E0268"/>
    <w:rsid w:val="003E20DF"/>
    <w:rsid w:val="003E4B0E"/>
    <w:rsid w:val="0041103A"/>
    <w:rsid w:val="00414208"/>
    <w:rsid w:val="00433102"/>
    <w:rsid w:val="00433F58"/>
    <w:rsid w:val="0043408D"/>
    <w:rsid w:val="00453B6A"/>
    <w:rsid w:val="00467C38"/>
    <w:rsid w:val="00467DDF"/>
    <w:rsid w:val="00474BB1"/>
    <w:rsid w:val="0048326C"/>
    <w:rsid w:val="00491E67"/>
    <w:rsid w:val="00493960"/>
    <w:rsid w:val="00494888"/>
    <w:rsid w:val="004B7396"/>
    <w:rsid w:val="004C3C0C"/>
    <w:rsid w:val="004C5348"/>
    <w:rsid w:val="004E66FA"/>
    <w:rsid w:val="005018DC"/>
    <w:rsid w:val="0050321D"/>
    <w:rsid w:val="005076C8"/>
    <w:rsid w:val="00507826"/>
    <w:rsid w:val="0051559D"/>
    <w:rsid w:val="00520B31"/>
    <w:rsid w:val="0052757B"/>
    <w:rsid w:val="00531840"/>
    <w:rsid w:val="00547B19"/>
    <w:rsid w:val="00562469"/>
    <w:rsid w:val="00575046"/>
    <w:rsid w:val="00581B9A"/>
    <w:rsid w:val="0058581A"/>
    <w:rsid w:val="005A5A67"/>
    <w:rsid w:val="005A7050"/>
    <w:rsid w:val="005B081F"/>
    <w:rsid w:val="005C5B90"/>
    <w:rsid w:val="005C6C7A"/>
    <w:rsid w:val="005D0A6A"/>
    <w:rsid w:val="005E1B43"/>
    <w:rsid w:val="005E550A"/>
    <w:rsid w:val="005E7927"/>
    <w:rsid w:val="005F510E"/>
    <w:rsid w:val="00610303"/>
    <w:rsid w:val="00610DC8"/>
    <w:rsid w:val="00614E48"/>
    <w:rsid w:val="00620E23"/>
    <w:rsid w:val="0062113A"/>
    <w:rsid w:val="00623DB0"/>
    <w:rsid w:val="0064128C"/>
    <w:rsid w:val="006700D5"/>
    <w:rsid w:val="00681CDF"/>
    <w:rsid w:val="00687523"/>
    <w:rsid w:val="006A2CF8"/>
    <w:rsid w:val="006A6DA3"/>
    <w:rsid w:val="006D3A7E"/>
    <w:rsid w:val="006E56EA"/>
    <w:rsid w:val="006F1B8F"/>
    <w:rsid w:val="007156D3"/>
    <w:rsid w:val="00717A87"/>
    <w:rsid w:val="007235D9"/>
    <w:rsid w:val="007405D7"/>
    <w:rsid w:val="00746742"/>
    <w:rsid w:val="00746A2E"/>
    <w:rsid w:val="00752960"/>
    <w:rsid w:val="0076262D"/>
    <w:rsid w:val="007809B9"/>
    <w:rsid w:val="00782635"/>
    <w:rsid w:val="00784880"/>
    <w:rsid w:val="00791E06"/>
    <w:rsid w:val="007B06B0"/>
    <w:rsid w:val="007B1885"/>
    <w:rsid w:val="007B2527"/>
    <w:rsid w:val="007C5040"/>
    <w:rsid w:val="007D28CA"/>
    <w:rsid w:val="007D374C"/>
    <w:rsid w:val="007E501E"/>
    <w:rsid w:val="00813CC3"/>
    <w:rsid w:val="008328BA"/>
    <w:rsid w:val="00837D01"/>
    <w:rsid w:val="0084329E"/>
    <w:rsid w:val="008642E6"/>
    <w:rsid w:val="00867C1A"/>
    <w:rsid w:val="008748E4"/>
    <w:rsid w:val="008829F8"/>
    <w:rsid w:val="00894B71"/>
    <w:rsid w:val="008A1AEA"/>
    <w:rsid w:val="008A5B52"/>
    <w:rsid w:val="008C0283"/>
    <w:rsid w:val="008C07F7"/>
    <w:rsid w:val="008C5B99"/>
    <w:rsid w:val="008D06F1"/>
    <w:rsid w:val="008F3B34"/>
    <w:rsid w:val="008F7EEF"/>
    <w:rsid w:val="00906367"/>
    <w:rsid w:val="0091352A"/>
    <w:rsid w:val="00913E17"/>
    <w:rsid w:val="0091559F"/>
    <w:rsid w:val="00930487"/>
    <w:rsid w:val="00933319"/>
    <w:rsid w:val="009335E4"/>
    <w:rsid w:val="009551D0"/>
    <w:rsid w:val="00955889"/>
    <w:rsid w:val="009626C8"/>
    <w:rsid w:val="009809D9"/>
    <w:rsid w:val="00995EB7"/>
    <w:rsid w:val="00997908"/>
    <w:rsid w:val="009A61C8"/>
    <w:rsid w:val="009C16FE"/>
    <w:rsid w:val="009C2195"/>
    <w:rsid w:val="009D43B3"/>
    <w:rsid w:val="009D580F"/>
    <w:rsid w:val="009D72CA"/>
    <w:rsid w:val="009E13D9"/>
    <w:rsid w:val="009E1FFF"/>
    <w:rsid w:val="009E73B7"/>
    <w:rsid w:val="009E74AA"/>
    <w:rsid w:val="009F43B0"/>
    <w:rsid w:val="00A07A38"/>
    <w:rsid w:val="00A12BFF"/>
    <w:rsid w:val="00A133D8"/>
    <w:rsid w:val="00A140E8"/>
    <w:rsid w:val="00A2073B"/>
    <w:rsid w:val="00A84274"/>
    <w:rsid w:val="00A94605"/>
    <w:rsid w:val="00AB51D1"/>
    <w:rsid w:val="00AC2196"/>
    <w:rsid w:val="00AC25FE"/>
    <w:rsid w:val="00AC7976"/>
    <w:rsid w:val="00AF0339"/>
    <w:rsid w:val="00AF08C2"/>
    <w:rsid w:val="00AF3AA8"/>
    <w:rsid w:val="00AF4E33"/>
    <w:rsid w:val="00B20046"/>
    <w:rsid w:val="00B261DA"/>
    <w:rsid w:val="00B357C4"/>
    <w:rsid w:val="00B374E3"/>
    <w:rsid w:val="00B57AB8"/>
    <w:rsid w:val="00B713ED"/>
    <w:rsid w:val="00B71EB7"/>
    <w:rsid w:val="00B8705A"/>
    <w:rsid w:val="00B87CA3"/>
    <w:rsid w:val="00B907D8"/>
    <w:rsid w:val="00B923FA"/>
    <w:rsid w:val="00BA2AB8"/>
    <w:rsid w:val="00BB7BF3"/>
    <w:rsid w:val="00BC1224"/>
    <w:rsid w:val="00BD7FBE"/>
    <w:rsid w:val="00BE35C4"/>
    <w:rsid w:val="00C03F88"/>
    <w:rsid w:val="00C24F8E"/>
    <w:rsid w:val="00C26B85"/>
    <w:rsid w:val="00C356BA"/>
    <w:rsid w:val="00C42B28"/>
    <w:rsid w:val="00C600EB"/>
    <w:rsid w:val="00C6302C"/>
    <w:rsid w:val="00C71549"/>
    <w:rsid w:val="00C71D6C"/>
    <w:rsid w:val="00C91242"/>
    <w:rsid w:val="00C9320F"/>
    <w:rsid w:val="00C94EE6"/>
    <w:rsid w:val="00C950A3"/>
    <w:rsid w:val="00CD67F0"/>
    <w:rsid w:val="00D2053B"/>
    <w:rsid w:val="00D21630"/>
    <w:rsid w:val="00D309AE"/>
    <w:rsid w:val="00D3142A"/>
    <w:rsid w:val="00D31555"/>
    <w:rsid w:val="00D377C9"/>
    <w:rsid w:val="00D42401"/>
    <w:rsid w:val="00D574E9"/>
    <w:rsid w:val="00D641A9"/>
    <w:rsid w:val="00D665F2"/>
    <w:rsid w:val="00D66D37"/>
    <w:rsid w:val="00D80FBD"/>
    <w:rsid w:val="00D9240C"/>
    <w:rsid w:val="00DC0997"/>
    <w:rsid w:val="00DC21A5"/>
    <w:rsid w:val="00DC35AC"/>
    <w:rsid w:val="00DC52EA"/>
    <w:rsid w:val="00DD064C"/>
    <w:rsid w:val="00DD6FD4"/>
    <w:rsid w:val="00DE5492"/>
    <w:rsid w:val="00E14461"/>
    <w:rsid w:val="00E33219"/>
    <w:rsid w:val="00E333DD"/>
    <w:rsid w:val="00E52B3F"/>
    <w:rsid w:val="00E56902"/>
    <w:rsid w:val="00E57154"/>
    <w:rsid w:val="00E6268A"/>
    <w:rsid w:val="00E6334A"/>
    <w:rsid w:val="00E7395E"/>
    <w:rsid w:val="00E85920"/>
    <w:rsid w:val="00E86D1E"/>
    <w:rsid w:val="00E90B39"/>
    <w:rsid w:val="00E94B06"/>
    <w:rsid w:val="00EC6ABF"/>
    <w:rsid w:val="00ED1018"/>
    <w:rsid w:val="00EE07AD"/>
    <w:rsid w:val="00EF3312"/>
    <w:rsid w:val="00F009A4"/>
    <w:rsid w:val="00F03C25"/>
    <w:rsid w:val="00F10930"/>
    <w:rsid w:val="00F165AF"/>
    <w:rsid w:val="00F22941"/>
    <w:rsid w:val="00F4008D"/>
    <w:rsid w:val="00F46875"/>
    <w:rsid w:val="00F50E93"/>
    <w:rsid w:val="00F51D15"/>
    <w:rsid w:val="00F7704F"/>
    <w:rsid w:val="00F7790C"/>
    <w:rsid w:val="00F81AAA"/>
    <w:rsid w:val="00F86696"/>
    <w:rsid w:val="00F870DF"/>
    <w:rsid w:val="00FA12AB"/>
    <w:rsid w:val="00FA2738"/>
    <w:rsid w:val="00FB47B4"/>
    <w:rsid w:val="00FB4F73"/>
    <w:rsid w:val="00FB614C"/>
    <w:rsid w:val="00FF1982"/>
    <w:rsid w:val="00FF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CCF1FC"/>
  <w15:docId w15:val="{AF6DD0DF-B25A-4F03-98D1-922E1514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242"/>
    <w:pPr>
      <w:suppressAutoHyphens/>
      <w:autoSpaceDN w:val="0"/>
      <w:textAlignment w:val="baseline"/>
    </w:pPr>
    <w:rPr>
      <w:rFonts w:eastAsia="MS Mincho"/>
      <w:sz w:val="24"/>
      <w:szCs w:val="24"/>
      <w:lang w:val="es-ES_tradnl" w:eastAsia="ja-JP"/>
    </w:rPr>
  </w:style>
  <w:style w:type="paragraph" w:styleId="Ttulo1">
    <w:name w:val="heading 1"/>
    <w:basedOn w:val="Normal"/>
    <w:next w:val="Normal"/>
    <w:link w:val="Ttulo1Car"/>
    <w:qFormat/>
    <w:pPr>
      <w:keepNext/>
      <w:suppressAutoHyphens w:val="0"/>
      <w:autoSpaceDN/>
      <w:textAlignment w:val="auto"/>
      <w:outlineLvl w:val="0"/>
    </w:pPr>
    <w:rPr>
      <w:rFonts w:ascii="Comic Sans MS" w:hAnsi="Comic Sans MS"/>
      <w:b/>
      <w:sz w:val="60"/>
      <w:szCs w:val="20"/>
    </w:rPr>
  </w:style>
  <w:style w:type="paragraph" w:styleId="Ttulo2">
    <w:name w:val="heading 2"/>
    <w:basedOn w:val="Normal"/>
    <w:next w:val="Normal"/>
    <w:link w:val="Ttulo2Car"/>
    <w:qFormat/>
    <w:pPr>
      <w:keepNext/>
      <w:suppressAutoHyphens w:val="0"/>
      <w:autoSpaceDN/>
      <w:textAlignment w:val="auto"/>
      <w:outlineLvl w:val="1"/>
    </w:pPr>
    <w:rPr>
      <w:rFonts w:ascii="Comic Sans MS" w:hAnsi="Comic Sans MS"/>
      <w:b/>
      <w:sz w:val="16"/>
      <w:szCs w:val="20"/>
    </w:rPr>
  </w:style>
  <w:style w:type="paragraph" w:styleId="Ttulo3">
    <w:name w:val="heading 3"/>
    <w:basedOn w:val="Normal"/>
    <w:next w:val="Normal"/>
    <w:qFormat/>
    <w:rsid w:val="00547B19"/>
    <w:pPr>
      <w:keepNext/>
      <w:suppressAutoHyphens w:val="0"/>
      <w:autoSpaceDN/>
      <w:spacing w:before="240" w:after="60"/>
      <w:textAlignment w:val="auto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547B19"/>
    <w:pPr>
      <w:keepNext/>
      <w:suppressAutoHyphens w:val="0"/>
      <w:autoSpaceDN/>
      <w:spacing w:before="240" w:after="60"/>
      <w:textAlignment w:val="auto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547B19"/>
    <w:pPr>
      <w:suppressAutoHyphens w:val="0"/>
      <w:autoSpaceDN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547B19"/>
    <w:pPr>
      <w:suppressAutoHyphens w:val="0"/>
      <w:autoSpaceDN/>
      <w:spacing w:before="240" w:after="60"/>
      <w:textAlignment w:val="auto"/>
      <w:outlineLvl w:val="5"/>
    </w:pPr>
    <w:rPr>
      <w:b/>
      <w:bCs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extoindependiente">
    <w:name w:val="Body Text"/>
    <w:basedOn w:val="Normal"/>
    <w:pPr>
      <w:suppressAutoHyphens w:val="0"/>
      <w:autoSpaceDN/>
      <w:jc w:val="both"/>
      <w:textAlignment w:val="auto"/>
    </w:pPr>
    <w:rPr>
      <w:sz w:val="20"/>
      <w:szCs w:val="2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  <w:suppressAutoHyphens w:val="0"/>
      <w:autoSpaceDN/>
      <w:textAlignment w:val="auto"/>
    </w:pPr>
    <w:rPr>
      <w:sz w:val="20"/>
      <w:szCs w:val="20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  <w:suppressAutoHyphens w:val="0"/>
      <w:autoSpaceDN/>
      <w:textAlignment w:val="auto"/>
    </w:pPr>
    <w:rPr>
      <w:sz w:val="20"/>
      <w:szCs w:val="20"/>
    </w:rPr>
  </w:style>
  <w:style w:type="paragraph" w:styleId="Ttulo">
    <w:name w:val="Title"/>
    <w:basedOn w:val="Normal"/>
    <w:qFormat/>
    <w:rsid w:val="007B06B0"/>
    <w:pPr>
      <w:suppressAutoHyphens w:val="0"/>
      <w:autoSpaceDN/>
      <w:jc w:val="center"/>
      <w:textAlignment w:val="auto"/>
    </w:pPr>
    <w:rPr>
      <w:b/>
      <w:sz w:val="36"/>
      <w:szCs w:val="20"/>
    </w:rPr>
  </w:style>
  <w:style w:type="paragraph" w:styleId="Textodebloque">
    <w:name w:val="Block Text"/>
    <w:basedOn w:val="Normal"/>
    <w:rsid w:val="007B06B0"/>
    <w:pPr>
      <w:suppressAutoHyphens w:val="0"/>
      <w:autoSpaceDN/>
      <w:ind w:left="567" w:right="474"/>
      <w:jc w:val="both"/>
      <w:textAlignment w:val="auto"/>
    </w:pPr>
    <w:rPr>
      <w:sz w:val="28"/>
      <w:szCs w:val="20"/>
    </w:rPr>
  </w:style>
  <w:style w:type="paragraph" w:styleId="Textosinformato">
    <w:name w:val="Plain Text"/>
    <w:basedOn w:val="Normal"/>
    <w:rsid w:val="00CD67F0"/>
    <w:pPr>
      <w:suppressAutoHyphens w:val="0"/>
      <w:autoSpaceDN/>
      <w:textAlignment w:val="auto"/>
    </w:pPr>
    <w:rPr>
      <w:rFonts w:ascii="Courier New" w:eastAsia="Times New Roman" w:hAnsi="Courier New"/>
      <w:sz w:val="20"/>
      <w:szCs w:val="20"/>
      <w:lang w:val="es-ES" w:eastAsia="es-ES"/>
    </w:rPr>
  </w:style>
  <w:style w:type="paragraph" w:styleId="Textoindependiente2">
    <w:name w:val="Body Text 2"/>
    <w:basedOn w:val="Normal"/>
    <w:rsid w:val="00547B19"/>
    <w:pPr>
      <w:suppressAutoHyphens w:val="0"/>
      <w:autoSpaceDN/>
      <w:spacing w:after="120" w:line="480" w:lineRule="auto"/>
      <w:textAlignment w:val="auto"/>
    </w:pPr>
  </w:style>
  <w:style w:type="paragraph" w:styleId="Sangradetextonormal">
    <w:name w:val="Body Text Indent"/>
    <w:basedOn w:val="Normal"/>
    <w:rsid w:val="00547B19"/>
    <w:pPr>
      <w:suppressAutoHyphens w:val="0"/>
      <w:autoSpaceDN/>
      <w:spacing w:after="120"/>
      <w:ind w:left="283"/>
      <w:textAlignment w:val="auto"/>
    </w:pPr>
  </w:style>
  <w:style w:type="paragraph" w:styleId="Sangra3detindependiente">
    <w:name w:val="Body Text Indent 3"/>
    <w:basedOn w:val="Normal"/>
    <w:rsid w:val="00547B19"/>
    <w:pPr>
      <w:suppressAutoHyphens w:val="0"/>
      <w:autoSpaceDN/>
      <w:spacing w:after="120"/>
      <w:ind w:left="283"/>
      <w:textAlignment w:val="auto"/>
    </w:pPr>
    <w:rPr>
      <w:sz w:val="16"/>
      <w:szCs w:val="16"/>
    </w:rPr>
  </w:style>
  <w:style w:type="paragraph" w:styleId="Prrafodelista">
    <w:name w:val="List Paragraph"/>
    <w:basedOn w:val="Normal"/>
    <w:qFormat/>
    <w:rsid w:val="00353635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B51D1"/>
    <w:pPr>
      <w:suppressAutoHyphens w:val="0"/>
      <w:autoSpaceDN/>
      <w:textAlignment w:val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1D1"/>
    <w:rPr>
      <w:rFonts w:ascii="Tahoma" w:eastAsia="MS Mincho" w:hAnsi="Tahoma" w:cs="Tahoma"/>
      <w:sz w:val="16"/>
      <w:szCs w:val="16"/>
      <w:lang w:val="es-ES_tradnl" w:eastAsia="ja-JP"/>
    </w:rPr>
  </w:style>
  <w:style w:type="character" w:customStyle="1" w:styleId="Ttulo1Car">
    <w:name w:val="Título 1 Car"/>
    <w:basedOn w:val="Fuentedeprrafopredeter"/>
    <w:link w:val="Ttulo1"/>
    <w:rsid w:val="0051559D"/>
    <w:rPr>
      <w:rFonts w:ascii="Comic Sans MS" w:eastAsia="MS Mincho" w:hAnsi="Comic Sans MS"/>
      <w:b/>
      <w:sz w:val="60"/>
      <w:lang w:val="es-ES_tradnl" w:eastAsia="ja-JP"/>
    </w:rPr>
  </w:style>
  <w:style w:type="character" w:customStyle="1" w:styleId="Ttulo2Car">
    <w:name w:val="Título 2 Car"/>
    <w:basedOn w:val="Fuentedeprrafopredeter"/>
    <w:link w:val="Ttulo2"/>
    <w:rsid w:val="0051559D"/>
    <w:rPr>
      <w:rFonts w:ascii="Comic Sans MS" w:eastAsia="MS Mincho" w:hAnsi="Comic Sans MS"/>
      <w:b/>
      <w:sz w:val="16"/>
      <w:lang w:val="es-ES_tradnl" w:eastAsia="ja-JP"/>
    </w:rPr>
  </w:style>
  <w:style w:type="character" w:styleId="Mencinsinresolver">
    <w:name w:val="Unresolved Mention"/>
    <w:basedOn w:val="Fuentedeprrafopredeter"/>
    <w:uiPriority w:val="99"/>
    <w:semiHidden/>
    <w:unhideWhenUsed/>
    <w:rsid w:val="00782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5" Type="http://schemas.openxmlformats.org/officeDocument/2006/relationships/image" Target="media/image6.jpg"/><Relationship Id="rId4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fetp\Desktop\Plantilla%20Vertical%20202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9d7fe8-a348-4a6c-8c4b-0cb9eaa08ece">
      <Terms xmlns="http://schemas.microsoft.com/office/infopath/2007/PartnerControls"/>
    </lcf76f155ced4ddcb4097134ff3c332f>
    <TaxCatchAll xmlns="28289354-d516-49d8-b7db-e94b09416a0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EC2B4524F9804C926B09F8502C23CE" ma:contentTypeVersion="17" ma:contentTypeDescription="Crear nuevo documento." ma:contentTypeScope="" ma:versionID="a0a26482dafb4ae5d2169b6981927a91">
  <xsd:schema xmlns:xsd="http://www.w3.org/2001/XMLSchema" xmlns:xs="http://www.w3.org/2001/XMLSchema" xmlns:p="http://schemas.microsoft.com/office/2006/metadata/properties" xmlns:ns2="649d7fe8-a348-4a6c-8c4b-0cb9eaa08ece" xmlns:ns3="28289354-d516-49d8-b7db-e94b09416a0d" targetNamespace="http://schemas.microsoft.com/office/2006/metadata/properties" ma:root="true" ma:fieldsID="9509af4778c4bb7ca8f9f0de96bbc404" ns2:_="" ns3:_="">
    <xsd:import namespace="649d7fe8-a348-4a6c-8c4b-0cb9eaa08ece"/>
    <xsd:import namespace="28289354-d516-49d8-b7db-e94b09416a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d7fe8-a348-4a6c-8c4b-0cb9eaa08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36afae48-a9d3-48ab-b72a-433fda6bf0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289354-d516-49d8-b7db-e94b09416a0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8489120-6efd-4110-a5bd-df1ae40d0f81}" ma:internalName="TaxCatchAll" ma:showField="CatchAllData" ma:web="28289354-d516-49d8-b7db-e94b09416a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F51105-B8BD-4BAE-881C-EB94A4BAB124}">
  <ds:schemaRefs>
    <ds:schemaRef ds:uri="http://schemas.microsoft.com/office/2006/metadata/properties"/>
    <ds:schemaRef ds:uri="http://schemas.microsoft.com/office/infopath/2007/PartnerControls"/>
    <ds:schemaRef ds:uri="649d7fe8-a348-4a6c-8c4b-0cb9eaa08ece"/>
    <ds:schemaRef ds:uri="28289354-d516-49d8-b7db-e94b09416a0d"/>
  </ds:schemaRefs>
</ds:datastoreItem>
</file>

<file path=customXml/itemProps2.xml><?xml version="1.0" encoding="utf-8"?>
<ds:datastoreItem xmlns:ds="http://schemas.openxmlformats.org/officeDocument/2006/customXml" ds:itemID="{29A5DD1A-1A0E-4F18-9CD1-D4AB817650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9d7fe8-a348-4a6c-8c4b-0cb9eaa08ece"/>
    <ds:schemaRef ds:uri="28289354-d516-49d8-b7db-e94b09416a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40C712-01E0-4B7C-B0E4-1BA9D2617D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Vertical 2026</Template>
  <TotalTime>1</TotalTime>
  <Pages>1</Pages>
  <Words>495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</vt:lpstr>
    </vt:vector>
  </TitlesOfParts>
  <Company>RFET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</dc:title>
  <dc:creator>David Prieto</dc:creator>
  <cp:lastModifiedBy>Maribel Martínez</cp:lastModifiedBy>
  <cp:revision>1</cp:revision>
  <cp:lastPrinted>2026-03-06T09:31:00Z</cp:lastPrinted>
  <dcterms:created xsi:type="dcterms:W3CDTF">2026-03-26T09:10:00Z</dcterms:created>
  <dcterms:modified xsi:type="dcterms:W3CDTF">2026-03-26T09:11:00Z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0x01010089EC2B4524F9804C926B09F8502C23CE</vt:lpwstr>
  </property>
  <property fmtid="{D5CDD505-2E9C-101B-9397-08002B2CF9AE}" pid="3" name="MediaServiceImageTags">
    <vt:lpwstr/>
  </property>
</Properties>
</file>